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EC34F" w14:textId="77777777" w:rsidR="002C1A9E" w:rsidRPr="00A3296A" w:rsidRDefault="002C1A9E" w:rsidP="002C1A9E">
      <w:pPr>
        <w:spacing w:after="0" w:line="240" w:lineRule="auto"/>
        <w:jc w:val="center"/>
        <w:rPr>
          <w:rFonts w:ascii="Arial" w:hAnsi="Arial" w:cs="Arial"/>
          <w:b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  <w:r w:rsidRPr="00A3296A">
        <w:rPr>
          <w:rFonts w:ascii="Arial" w:hAnsi="Arial" w:cs="Arial"/>
          <w:b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>APPLICATION FOR LEAVE OF ABSENCE IN EXCEPTIONAL CIRCUMSTANCES DURING TERM TIME</w:t>
      </w:r>
    </w:p>
    <w:p w14:paraId="14878A04" w14:textId="77777777" w:rsidR="002C1A9E" w:rsidRPr="00D93D97" w:rsidRDefault="002C1A9E" w:rsidP="002C1A9E">
      <w:pPr>
        <w:spacing w:after="0" w:line="240" w:lineRule="auto"/>
        <w:jc w:val="both"/>
        <w:rPr>
          <w:rFonts w:ascii="Arial" w:hAnsi="Arial" w:cs="Arial"/>
          <w:b/>
          <w:color w:val="auto"/>
          <w:kern w:val="0"/>
          <w:sz w:val="16"/>
          <w:szCs w:val="16"/>
          <w:lang w:val="en-US" w:eastAsia="en-US"/>
          <w14:ligatures w14:val="none"/>
          <w14:cntxtAlts w14:val="0"/>
        </w:rPr>
      </w:pPr>
    </w:p>
    <w:p w14:paraId="2EC6668A" w14:textId="77777777" w:rsidR="002C1A9E" w:rsidRPr="00A3296A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  <w:r w:rsidRPr="00A3296A"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 xml:space="preserve">This form should be completed by the parent/carer and returned to school </w:t>
      </w:r>
      <w:r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 xml:space="preserve">as far </w:t>
      </w:r>
      <w:r w:rsidRPr="00A3296A"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 xml:space="preserve">in advance as possible and preferably at least </w:t>
      </w:r>
      <w:r w:rsidRPr="00A3296A">
        <w:rPr>
          <w:rFonts w:ascii="Arial" w:hAnsi="Arial" w:cs="Arial"/>
          <w:b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>6 weeks</w:t>
      </w:r>
      <w:r w:rsidRPr="00A3296A"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 xml:space="preserve"> before the first date of the period of leave being requested. Parents/carers must obtain the school’s permission </w:t>
      </w:r>
      <w:r w:rsidRPr="00A3296A">
        <w:rPr>
          <w:rFonts w:ascii="Arial" w:hAnsi="Arial" w:cs="Arial"/>
          <w:b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>before making any arrangements</w:t>
      </w:r>
      <w:r w:rsidRPr="00A3296A"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 xml:space="preserve"> for leave in exceptional circumstances, otherwise the absence will be recorded as unauthorised.</w:t>
      </w:r>
    </w:p>
    <w:p w14:paraId="0C58809F" w14:textId="77777777" w:rsidR="002C1A9E" w:rsidRPr="00D93D97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16"/>
          <w:szCs w:val="16"/>
          <w:lang w:val="en-US" w:eastAsia="en-US"/>
          <w14:ligatures w14:val="none"/>
          <w14:cntxtAlts w14:val="0"/>
        </w:rPr>
      </w:pPr>
    </w:p>
    <w:p w14:paraId="3A4B07FD" w14:textId="77777777" w:rsidR="002C1A9E" w:rsidRPr="00A3296A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  <w:r w:rsidRPr="00A3296A"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 xml:space="preserve">Headteachers no longer have the discretion to authorise leave of absence unless there are </w:t>
      </w:r>
      <w:r w:rsidRPr="00A3296A">
        <w:rPr>
          <w:rFonts w:ascii="Arial" w:hAnsi="Arial" w:cs="Arial"/>
          <w:b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>exceptional circumstances.</w:t>
      </w:r>
    </w:p>
    <w:p w14:paraId="6B7E3F89" w14:textId="77777777" w:rsidR="002C1A9E" w:rsidRPr="00D93D97" w:rsidRDefault="002C1A9E" w:rsidP="002C1A9E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color w:val="auto"/>
          <w:kern w:val="0"/>
          <w:sz w:val="16"/>
          <w:szCs w:val="16"/>
          <w:lang w:val="en-US" w:eastAsia="en-US"/>
          <w14:ligatures w14:val="none"/>
          <w14:cntxtAlts w14:val="0"/>
        </w:rPr>
      </w:pPr>
    </w:p>
    <w:p w14:paraId="655867AC" w14:textId="77777777" w:rsidR="002C1A9E" w:rsidRPr="00A3296A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  <w:r w:rsidRPr="00A3296A"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2C1A9E" w14:paraId="18DD7B6F" w14:textId="77777777" w:rsidTr="00F037A1">
        <w:trPr>
          <w:trHeight w:val="340"/>
        </w:trPr>
        <w:tc>
          <w:tcPr>
            <w:tcW w:w="3256" w:type="dxa"/>
          </w:tcPr>
          <w:p w14:paraId="0B8E29E6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Name of Child:</w:t>
            </w:r>
          </w:p>
        </w:tc>
        <w:tc>
          <w:tcPr>
            <w:tcW w:w="5760" w:type="dxa"/>
          </w:tcPr>
          <w:p w14:paraId="67EA0C0F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D93D97" w14:paraId="089206AD" w14:textId="77777777" w:rsidTr="00F037A1">
        <w:trPr>
          <w:trHeight w:val="340"/>
        </w:trPr>
        <w:tc>
          <w:tcPr>
            <w:tcW w:w="3256" w:type="dxa"/>
          </w:tcPr>
          <w:p w14:paraId="03D51EF4" w14:textId="77777777" w:rsidR="00D93D97" w:rsidRDefault="00D93D97" w:rsidP="00D93D97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 xml:space="preserve">Form  </w:t>
            </w:r>
          </w:p>
        </w:tc>
        <w:tc>
          <w:tcPr>
            <w:tcW w:w="5760" w:type="dxa"/>
          </w:tcPr>
          <w:p w14:paraId="22113103" w14:textId="77777777" w:rsidR="00D93D97" w:rsidRDefault="00D93D97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2C1A9E" w14:paraId="5CD72923" w14:textId="77777777" w:rsidTr="00F037A1">
        <w:trPr>
          <w:trHeight w:val="340"/>
        </w:trPr>
        <w:tc>
          <w:tcPr>
            <w:tcW w:w="3256" w:type="dxa"/>
            <w:vMerge w:val="restart"/>
          </w:tcPr>
          <w:p w14:paraId="6516D25E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Address:</w:t>
            </w:r>
          </w:p>
        </w:tc>
        <w:tc>
          <w:tcPr>
            <w:tcW w:w="5760" w:type="dxa"/>
          </w:tcPr>
          <w:p w14:paraId="379150D7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2C1A9E" w14:paraId="47FA08CB" w14:textId="77777777" w:rsidTr="00F037A1">
        <w:trPr>
          <w:trHeight w:val="340"/>
        </w:trPr>
        <w:tc>
          <w:tcPr>
            <w:tcW w:w="3256" w:type="dxa"/>
            <w:vMerge/>
          </w:tcPr>
          <w:p w14:paraId="4552062C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  <w:tc>
          <w:tcPr>
            <w:tcW w:w="5760" w:type="dxa"/>
          </w:tcPr>
          <w:p w14:paraId="76C39362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2C1A9E" w14:paraId="2AEC07B5" w14:textId="77777777" w:rsidTr="00F037A1">
        <w:trPr>
          <w:trHeight w:val="340"/>
        </w:trPr>
        <w:tc>
          <w:tcPr>
            <w:tcW w:w="3256" w:type="dxa"/>
            <w:vMerge/>
          </w:tcPr>
          <w:p w14:paraId="5E3026B1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  <w:tc>
          <w:tcPr>
            <w:tcW w:w="5760" w:type="dxa"/>
          </w:tcPr>
          <w:p w14:paraId="7849310F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2C1A9E" w14:paraId="6CEAAF5E" w14:textId="77777777" w:rsidTr="00F037A1">
        <w:trPr>
          <w:trHeight w:val="340"/>
        </w:trPr>
        <w:tc>
          <w:tcPr>
            <w:tcW w:w="3256" w:type="dxa"/>
          </w:tcPr>
          <w:p w14:paraId="3BF07CF3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Phone:</w:t>
            </w:r>
          </w:p>
        </w:tc>
        <w:tc>
          <w:tcPr>
            <w:tcW w:w="5760" w:type="dxa"/>
          </w:tcPr>
          <w:p w14:paraId="13F65A16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2C1A9E" w14:paraId="5AFD6D02" w14:textId="77777777" w:rsidTr="00F037A1">
        <w:trPr>
          <w:trHeight w:val="340"/>
        </w:trPr>
        <w:tc>
          <w:tcPr>
            <w:tcW w:w="3256" w:type="dxa"/>
          </w:tcPr>
          <w:p w14:paraId="02569DE4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Siblings (if different school):</w:t>
            </w:r>
          </w:p>
        </w:tc>
        <w:tc>
          <w:tcPr>
            <w:tcW w:w="5760" w:type="dxa"/>
          </w:tcPr>
          <w:p w14:paraId="4FF3E74E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2C1A9E" w14:paraId="27B583D0" w14:textId="77777777" w:rsidTr="00F037A1">
        <w:trPr>
          <w:trHeight w:val="340"/>
        </w:trPr>
        <w:tc>
          <w:tcPr>
            <w:tcW w:w="3256" w:type="dxa"/>
          </w:tcPr>
          <w:p w14:paraId="474BD61E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Siblings school:</w:t>
            </w:r>
          </w:p>
        </w:tc>
        <w:tc>
          <w:tcPr>
            <w:tcW w:w="5760" w:type="dxa"/>
          </w:tcPr>
          <w:p w14:paraId="4362286C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</w:tbl>
    <w:p w14:paraId="798E8E76" w14:textId="77777777" w:rsidR="002C1A9E" w:rsidRPr="00D93D97" w:rsidRDefault="002C1A9E" w:rsidP="002C1A9E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color w:val="auto"/>
          <w:kern w:val="0"/>
          <w:sz w:val="16"/>
          <w:szCs w:val="16"/>
          <w:lang w:val="en-US" w:eastAsia="en-US"/>
          <w14:ligatures w14:val="none"/>
          <w14:cntxtAlts w14:val="0"/>
        </w:rPr>
      </w:pPr>
    </w:p>
    <w:p w14:paraId="6CFC4524" w14:textId="77777777" w:rsidR="002C1A9E" w:rsidRPr="00D93D97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16"/>
          <w:szCs w:val="16"/>
          <w:lang w:val="en-US" w:eastAsia="en-US"/>
          <w14:ligatures w14:val="none"/>
          <w14:cntxtAlts w14:val="0"/>
        </w:rPr>
      </w:pPr>
    </w:p>
    <w:p w14:paraId="24F57515" w14:textId="77777777" w:rsidR="002C1A9E" w:rsidRPr="00D93D97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16"/>
          <w:szCs w:val="16"/>
          <w:lang w:val="en-US" w:eastAsia="en-US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2835"/>
        <w:gridCol w:w="388"/>
        <w:gridCol w:w="2254"/>
      </w:tblGrid>
      <w:tr w:rsidR="002C1A9E" w14:paraId="6A3A31CD" w14:textId="77777777" w:rsidTr="00F037A1">
        <w:trPr>
          <w:trHeight w:val="340"/>
        </w:trPr>
        <w:tc>
          <w:tcPr>
            <w:tcW w:w="6374" w:type="dxa"/>
            <w:gridSpan w:val="3"/>
          </w:tcPr>
          <w:p w14:paraId="77997BF8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I request permission for my child to be absent from school from:</w:t>
            </w:r>
          </w:p>
        </w:tc>
        <w:tc>
          <w:tcPr>
            <w:tcW w:w="2642" w:type="dxa"/>
            <w:gridSpan w:val="2"/>
          </w:tcPr>
          <w:p w14:paraId="5635D506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2C1A9E" w14:paraId="754CBDAC" w14:textId="77777777" w:rsidTr="00F037A1">
        <w:trPr>
          <w:trHeight w:val="340"/>
        </w:trPr>
        <w:tc>
          <w:tcPr>
            <w:tcW w:w="562" w:type="dxa"/>
          </w:tcPr>
          <w:p w14:paraId="55957185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To:</w:t>
            </w:r>
          </w:p>
        </w:tc>
        <w:tc>
          <w:tcPr>
            <w:tcW w:w="2977" w:type="dxa"/>
          </w:tcPr>
          <w:p w14:paraId="6130D24E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  <w:tc>
          <w:tcPr>
            <w:tcW w:w="3223" w:type="dxa"/>
            <w:gridSpan w:val="2"/>
          </w:tcPr>
          <w:p w14:paraId="2900F61F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Total number of school days:</w:t>
            </w:r>
          </w:p>
        </w:tc>
        <w:tc>
          <w:tcPr>
            <w:tcW w:w="2254" w:type="dxa"/>
          </w:tcPr>
          <w:p w14:paraId="24EEB970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</w:tbl>
    <w:p w14:paraId="1C157456" w14:textId="77777777" w:rsidR="002C1A9E" w:rsidRPr="00A3296A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</w:p>
    <w:p w14:paraId="7E1CBCAA" w14:textId="77777777" w:rsidR="002C1A9E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  <w:r w:rsidRPr="00A3296A"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  <w:t>Exceptional circumstances to be considered:</w:t>
      </w:r>
    </w:p>
    <w:p w14:paraId="2F7EB328" w14:textId="77777777" w:rsidR="002C1A9E" w:rsidRPr="00D93D97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16"/>
          <w:szCs w:val="16"/>
          <w:lang w:val="en-US" w:eastAsia="en-US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C1A9E" w14:paraId="1A04C678" w14:textId="77777777" w:rsidTr="00F037A1">
        <w:trPr>
          <w:trHeight w:val="1425"/>
        </w:trPr>
        <w:tc>
          <w:tcPr>
            <w:tcW w:w="9016" w:type="dxa"/>
          </w:tcPr>
          <w:p w14:paraId="2AABC080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</w:tbl>
    <w:p w14:paraId="443EA683" w14:textId="77777777" w:rsidR="002C1A9E" w:rsidRPr="00A3296A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2C1A9E" w14:paraId="0381D681" w14:textId="77777777" w:rsidTr="00F037A1">
        <w:trPr>
          <w:trHeight w:val="340"/>
        </w:trPr>
        <w:tc>
          <w:tcPr>
            <w:tcW w:w="2972" w:type="dxa"/>
          </w:tcPr>
          <w:p w14:paraId="3286BCEB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Signature of parent/carer:</w:t>
            </w:r>
          </w:p>
        </w:tc>
        <w:tc>
          <w:tcPr>
            <w:tcW w:w="6044" w:type="dxa"/>
          </w:tcPr>
          <w:p w14:paraId="760A483A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2C1A9E" w14:paraId="18AC6640" w14:textId="77777777" w:rsidTr="00F037A1">
        <w:trPr>
          <w:trHeight w:val="340"/>
        </w:trPr>
        <w:tc>
          <w:tcPr>
            <w:tcW w:w="2972" w:type="dxa"/>
          </w:tcPr>
          <w:p w14:paraId="270EC90A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Date:</w:t>
            </w:r>
          </w:p>
        </w:tc>
        <w:tc>
          <w:tcPr>
            <w:tcW w:w="6044" w:type="dxa"/>
          </w:tcPr>
          <w:p w14:paraId="7D43449E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</w:tbl>
    <w:p w14:paraId="28DB5AAD" w14:textId="77777777" w:rsidR="002C1A9E" w:rsidRPr="00A3296A" w:rsidRDefault="002C1A9E" w:rsidP="002C1A9E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</w:p>
    <w:p w14:paraId="023265E2" w14:textId="77777777" w:rsidR="002C1A9E" w:rsidRPr="00A3296A" w:rsidRDefault="002C1A9E" w:rsidP="002C1A9E">
      <w:pPr>
        <w:spacing w:after="0" w:line="240" w:lineRule="auto"/>
        <w:jc w:val="both"/>
        <w:rPr>
          <w:rFonts w:ascii="Arial" w:hAnsi="Arial" w:cs="Arial"/>
          <w:color w:val="auto"/>
          <w:kern w:val="0"/>
          <w:sz w:val="22"/>
          <w:szCs w:val="22"/>
          <w:lang w:val="en-US" w:eastAsia="en-US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1662"/>
        <w:gridCol w:w="1405"/>
      </w:tblGrid>
      <w:tr w:rsidR="002C1A9E" w14:paraId="4CB08B25" w14:textId="77777777" w:rsidTr="00F037A1">
        <w:trPr>
          <w:trHeight w:val="340"/>
        </w:trPr>
        <w:tc>
          <w:tcPr>
            <w:tcW w:w="3397" w:type="dxa"/>
          </w:tcPr>
          <w:p w14:paraId="627B4A11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Seen by Headteacher (signed):</w:t>
            </w:r>
          </w:p>
        </w:tc>
        <w:tc>
          <w:tcPr>
            <w:tcW w:w="5619" w:type="dxa"/>
            <w:gridSpan w:val="3"/>
          </w:tcPr>
          <w:p w14:paraId="2ED56C82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2C1A9E" w14:paraId="1F6B98EA" w14:textId="77777777" w:rsidTr="00F037A1">
        <w:trPr>
          <w:trHeight w:val="340"/>
        </w:trPr>
        <w:tc>
          <w:tcPr>
            <w:tcW w:w="3397" w:type="dxa"/>
          </w:tcPr>
          <w:p w14:paraId="2BD6F511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Date:</w:t>
            </w:r>
          </w:p>
        </w:tc>
        <w:tc>
          <w:tcPr>
            <w:tcW w:w="5619" w:type="dxa"/>
            <w:gridSpan w:val="3"/>
          </w:tcPr>
          <w:p w14:paraId="708452DB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2C1A9E" w14:paraId="7BA32097" w14:textId="77777777" w:rsidTr="00F037A1">
        <w:trPr>
          <w:trHeight w:val="340"/>
        </w:trPr>
        <w:tc>
          <w:tcPr>
            <w:tcW w:w="3397" w:type="dxa"/>
          </w:tcPr>
          <w:p w14:paraId="7DD61E7F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Decision reached:</w:t>
            </w:r>
          </w:p>
        </w:tc>
        <w:tc>
          <w:tcPr>
            <w:tcW w:w="5619" w:type="dxa"/>
            <w:gridSpan w:val="3"/>
          </w:tcPr>
          <w:p w14:paraId="1A5CF802" w14:textId="77777777" w:rsidR="002C1A9E" w:rsidRDefault="002C1A9E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  <w:tr w:rsidR="00D93D97" w14:paraId="73CD7325" w14:textId="77777777" w:rsidTr="00D93D97">
        <w:trPr>
          <w:trHeight w:val="340"/>
        </w:trPr>
        <w:tc>
          <w:tcPr>
            <w:tcW w:w="3397" w:type="dxa"/>
          </w:tcPr>
          <w:p w14:paraId="3C264614" w14:textId="77777777" w:rsidR="00D93D97" w:rsidRDefault="00D93D97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Date reply sent:</w:t>
            </w:r>
          </w:p>
        </w:tc>
        <w:tc>
          <w:tcPr>
            <w:tcW w:w="2552" w:type="dxa"/>
          </w:tcPr>
          <w:p w14:paraId="235B459C" w14:textId="77777777" w:rsidR="00D93D97" w:rsidRDefault="00D93D97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  <w:tc>
          <w:tcPr>
            <w:tcW w:w="1662" w:type="dxa"/>
          </w:tcPr>
          <w:p w14:paraId="7F8A2B10" w14:textId="77777777" w:rsidR="00D93D97" w:rsidRDefault="00D93D97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  <w:t>Actioned by:</w:t>
            </w:r>
          </w:p>
        </w:tc>
        <w:tc>
          <w:tcPr>
            <w:tcW w:w="1405" w:type="dxa"/>
          </w:tcPr>
          <w:p w14:paraId="72A30A42" w14:textId="77777777" w:rsidR="00D93D97" w:rsidRDefault="00D93D97" w:rsidP="00F037A1">
            <w:pPr>
              <w:spacing w:after="0" w:line="240" w:lineRule="auto"/>
              <w:jc w:val="both"/>
              <w:rPr>
                <w:rFonts w:ascii="Arial" w:hAnsi="Arial" w:cs="Arial"/>
                <w:color w:val="auto"/>
                <w:kern w:val="0"/>
                <w:sz w:val="22"/>
                <w:szCs w:val="22"/>
                <w:lang w:val="en-US" w:eastAsia="en-US"/>
                <w14:ligatures w14:val="none"/>
                <w14:cntxtAlts w14:val="0"/>
              </w:rPr>
            </w:pPr>
          </w:p>
        </w:tc>
      </w:tr>
    </w:tbl>
    <w:p w14:paraId="2BC7454F" w14:textId="77777777" w:rsidR="00BA57FB" w:rsidRDefault="00BA57FB"/>
    <w:sectPr w:rsidR="00BA57F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28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10ABE" w14:textId="77777777" w:rsidR="00685FF4" w:rsidRDefault="00685FF4">
      <w:pPr>
        <w:spacing w:after="0" w:line="240" w:lineRule="auto"/>
      </w:pPr>
      <w:r>
        <w:separator/>
      </w:r>
    </w:p>
  </w:endnote>
  <w:endnote w:type="continuationSeparator" w:id="0">
    <w:p w14:paraId="48EE8665" w14:textId="77777777" w:rsidR="00685FF4" w:rsidRDefault="0068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39A6" w14:textId="77777777" w:rsidR="00BA57FB" w:rsidRDefault="00BA57FB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FC901" w14:textId="16BCA111" w:rsidR="00BA57FB" w:rsidRDefault="00CF2259">
    <w:pPr>
      <w:widowControl w:val="0"/>
      <w:spacing w:line="180" w:lineRule="auto"/>
      <w:rPr>
        <w:rFonts w:ascii="Goudy Old Style" w:hAnsi="Goudy Old Style"/>
        <w:b/>
        <w:bCs/>
        <w:i/>
        <w:iCs/>
        <w:color w:val="2F7132"/>
      </w:rPr>
    </w:pPr>
    <w:r>
      <w:rPr>
        <w:rFonts w:ascii="Goudy Old Style" w:hAnsi="Goudy Old Style"/>
        <w:b/>
        <w:bCs/>
        <w:i/>
        <w:iCs/>
        <w:color w:val="2F7132"/>
      </w:rPr>
      <w:ptab w:relativeTo="margin" w:alignment="right" w:leader="none"/>
    </w:r>
    <w:r>
      <w:rPr>
        <w:rFonts w:ascii="Goudy Old Style" w:hAnsi="Goudy Old Style"/>
        <w:b/>
        <w:bCs/>
        <w:i/>
        <w:iCs/>
        <w:color w:val="2F7132"/>
      </w:rPr>
      <w:fldChar w:fldCharType="begin"/>
    </w:r>
    <w:r>
      <w:rPr>
        <w:rFonts w:ascii="Goudy Old Style" w:hAnsi="Goudy Old Style"/>
        <w:b/>
        <w:bCs/>
        <w:i/>
        <w:iCs/>
        <w:color w:val="2F7132"/>
      </w:rPr>
      <w:instrText xml:space="preserve"> SAVEDATE  \@ "dddd, dd MMMM yyyy"  \* MERGEFORMAT </w:instrText>
    </w:r>
    <w:r>
      <w:rPr>
        <w:rFonts w:ascii="Goudy Old Style" w:hAnsi="Goudy Old Style"/>
        <w:b/>
        <w:bCs/>
        <w:i/>
        <w:iCs/>
        <w:color w:val="2F7132"/>
      </w:rPr>
      <w:fldChar w:fldCharType="separate"/>
    </w:r>
    <w:r w:rsidR="00CA5A2B">
      <w:rPr>
        <w:rFonts w:ascii="Goudy Old Style" w:hAnsi="Goudy Old Style"/>
        <w:b/>
        <w:bCs/>
        <w:i/>
        <w:iCs/>
        <w:noProof/>
        <w:color w:val="2F7132"/>
      </w:rPr>
      <w:t>Monday, 17 April 2023</w:t>
    </w:r>
    <w:r>
      <w:rPr>
        <w:rFonts w:ascii="Goudy Old Style" w:hAnsi="Goudy Old Style"/>
        <w:b/>
        <w:bCs/>
        <w:i/>
        <w:iCs/>
        <w:color w:val="2F7132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D6DC736" wp14:editId="4780084E">
              <wp:simplePos x="0" y="0"/>
              <wp:positionH relativeFrom="column">
                <wp:posOffset>5354955</wp:posOffset>
              </wp:positionH>
              <wp:positionV relativeFrom="paragraph">
                <wp:posOffset>196215</wp:posOffset>
              </wp:positionV>
              <wp:extent cx="918210" cy="227330"/>
              <wp:effectExtent l="0" t="0" r="0" b="0"/>
              <wp:wrapNone/>
              <wp:docPr id="47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21076245">
                        <a:off x="0" y="0"/>
                        <a:ext cx="918210" cy="22733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1640B62" w14:textId="77777777" w:rsidR="00BA57FB" w:rsidRDefault="00CF2259">
                          <w:pPr>
                            <w:pStyle w:val="NormalWeb"/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bCs/>
                              <w:color w:val="2F7132"/>
                              <w:sz w:val="16"/>
                              <w:szCs w:val="16"/>
                              <w14:textOutline w14:w="0" w14:cap="flat" w14:cmpd="sng" w14:algn="ctr">
                                <w14:solidFill>
                                  <w14:srgbClr w14:val="2F713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Excellence for all</w:t>
                          </w:r>
                        </w:p>
                      </w:txbxContent>
                    </wps:txbx>
                    <wps:bodyPr wrap="square" numCol="1" fromWordArt="1">
                      <a:prstTxWarp prst="textCanDown">
                        <a:avLst>
                          <a:gd name="adj" fmla="val 3069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6DC736" id="_x0000_t202" coordsize="21600,21600" o:spt="202" path="m,l,21600r21600,l21600,xe">
              <v:stroke joinstyle="miter"/>
              <v:path gradientshapeok="t" o:connecttype="rect"/>
            </v:shapetype>
            <v:shape id="WordArt 11" o:spid="_x0000_s1026" type="#_x0000_t202" style="position:absolute;margin-left:421.65pt;margin-top:15.45pt;width:72.3pt;height:17.9pt;rotation:-572080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" filled="f" stroked="f">
              <o:lock v:ext="edit" shapetype="t"/>
              <v:textbox style="mso-fit-shape-to-text:t">
                <w:txbxContent>
                  <w:p w14:paraId="31640B62" w14:textId="77777777" w:rsidR="00BA57FB" w:rsidRDefault="00CF2259">
                    <w:pPr>
                      <w:pStyle w:val="NormalWeb"/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Bradley Hand ITC" w:hAnsi="Bradley Hand ITC"/>
                        <w:b/>
                        <w:bCs/>
                        <w:color w:val="2F7132"/>
                        <w:sz w:val="16"/>
                        <w:szCs w:val="16"/>
                        <w14:textOutline w14:w="0" w14:cap="flat" w14:cmpd="sng" w14:algn="ctr">
                          <w14:solidFill>
                            <w14:srgbClr w14:val="2F7132"/>
                          </w14:solidFill>
                          <w14:prstDash w14:val="solid"/>
                          <w14:round/>
                        </w14:textOutline>
                      </w:rPr>
                      <w:t>Excellence for all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CB8030" wp14:editId="3B0181D6">
              <wp:simplePos x="0" y="0"/>
              <wp:positionH relativeFrom="column">
                <wp:posOffset>-693384</wp:posOffset>
              </wp:positionH>
              <wp:positionV relativeFrom="paragraph">
                <wp:posOffset>43336</wp:posOffset>
              </wp:positionV>
              <wp:extent cx="7115442" cy="329281"/>
              <wp:effectExtent l="0" t="0" r="0" b="0"/>
              <wp:wrapNone/>
              <wp:docPr id="46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15442" cy="329281"/>
                      </a:xfrm>
                      <a:custGeom>
                        <a:avLst/>
                        <a:gdLst>
                          <a:gd name="T0" fmla="*/ 16590 w 16590"/>
                          <a:gd name="T1" fmla="*/ 174 h 2612"/>
                          <a:gd name="T2" fmla="*/ 16054 w 16590"/>
                          <a:gd name="T3" fmla="*/ 664 h 2612"/>
                          <a:gd name="T4" fmla="*/ 15336 w 16590"/>
                          <a:gd name="T5" fmla="*/ 1100 h 2612"/>
                          <a:gd name="T6" fmla="*/ 14462 w 16590"/>
                          <a:gd name="T7" fmla="*/ 1480 h 2612"/>
                          <a:gd name="T8" fmla="*/ 13457 w 16590"/>
                          <a:gd name="T9" fmla="*/ 1804 h 2612"/>
                          <a:gd name="T10" fmla="*/ 12343 w 16590"/>
                          <a:gd name="T11" fmla="*/ 2074 h 2612"/>
                          <a:gd name="T12" fmla="*/ 11146 w 16590"/>
                          <a:gd name="T13" fmla="*/ 2288 h 2612"/>
                          <a:gd name="T14" fmla="*/ 9892 w 16590"/>
                          <a:gd name="T15" fmla="*/ 2448 h 2612"/>
                          <a:gd name="T16" fmla="*/ 8602 w 16590"/>
                          <a:gd name="T17" fmla="*/ 2554 h 2612"/>
                          <a:gd name="T18" fmla="*/ 7303 w 16590"/>
                          <a:gd name="T19" fmla="*/ 2606 h 2612"/>
                          <a:gd name="T20" fmla="*/ 6019 w 16590"/>
                          <a:gd name="T21" fmla="*/ 2605 h 2612"/>
                          <a:gd name="T22" fmla="*/ 4774 w 16590"/>
                          <a:gd name="T23" fmla="*/ 2550 h 2612"/>
                          <a:gd name="T24" fmla="*/ 3594 w 16590"/>
                          <a:gd name="T25" fmla="*/ 2442 h 2612"/>
                          <a:gd name="T26" fmla="*/ 2501 w 16590"/>
                          <a:gd name="T27" fmla="*/ 2282 h 2612"/>
                          <a:gd name="T28" fmla="*/ 1522 w 16590"/>
                          <a:gd name="T29" fmla="*/ 2069 h 2612"/>
                          <a:gd name="T30" fmla="*/ 680 w 16590"/>
                          <a:gd name="T31" fmla="*/ 1804 h 2612"/>
                          <a:gd name="T32" fmla="*/ 0 w 16590"/>
                          <a:gd name="T33" fmla="*/ 1487 h 2612"/>
                          <a:gd name="T34" fmla="*/ 328 w 16590"/>
                          <a:gd name="T35" fmla="*/ 1576 h 2612"/>
                          <a:gd name="T36" fmla="*/ 1109 w 16590"/>
                          <a:gd name="T37" fmla="*/ 1851 h 2612"/>
                          <a:gd name="T38" fmla="*/ 2038 w 16590"/>
                          <a:gd name="T39" fmla="*/ 2074 h 2612"/>
                          <a:gd name="T40" fmla="*/ 3090 w 16590"/>
                          <a:gd name="T41" fmla="*/ 2246 h 2612"/>
                          <a:gd name="T42" fmla="*/ 4241 w 16590"/>
                          <a:gd name="T43" fmla="*/ 2368 h 2612"/>
                          <a:gd name="T44" fmla="*/ 5464 w 16590"/>
                          <a:gd name="T45" fmla="*/ 2439 h 2612"/>
                          <a:gd name="T46" fmla="*/ 6738 w 16590"/>
                          <a:gd name="T47" fmla="*/ 2458 h 2612"/>
                          <a:gd name="T48" fmla="*/ 8035 w 16590"/>
                          <a:gd name="T49" fmla="*/ 2425 h 2612"/>
                          <a:gd name="T50" fmla="*/ 9333 w 16590"/>
                          <a:gd name="T51" fmla="*/ 2338 h 2612"/>
                          <a:gd name="T52" fmla="*/ 10606 w 16590"/>
                          <a:gd name="T53" fmla="*/ 2201 h 2612"/>
                          <a:gd name="T54" fmla="*/ 11831 w 16590"/>
                          <a:gd name="T55" fmla="*/ 2009 h 2612"/>
                          <a:gd name="T56" fmla="*/ 12982 w 16590"/>
                          <a:gd name="T57" fmla="*/ 1765 h 2612"/>
                          <a:gd name="T58" fmla="*/ 14034 w 16590"/>
                          <a:gd name="T59" fmla="*/ 1467 h 2612"/>
                          <a:gd name="T60" fmla="*/ 14963 w 16590"/>
                          <a:gd name="T61" fmla="*/ 1116 h 2612"/>
                          <a:gd name="T62" fmla="*/ 15746 w 16590"/>
                          <a:gd name="T63" fmla="*/ 710 h 2612"/>
                          <a:gd name="T64" fmla="*/ 16357 w 16590"/>
                          <a:gd name="T65" fmla="*/ 251 h 261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16590" h="2612">
                            <a:moveTo>
                              <a:pt x="16590" y="0"/>
                            </a:moveTo>
                            <a:lnTo>
                              <a:pt x="16590" y="174"/>
                            </a:lnTo>
                            <a:lnTo>
                              <a:pt x="16346" y="426"/>
                            </a:lnTo>
                            <a:lnTo>
                              <a:pt x="16054" y="664"/>
                            </a:lnTo>
                            <a:lnTo>
                              <a:pt x="15716" y="889"/>
                            </a:lnTo>
                            <a:lnTo>
                              <a:pt x="15336" y="1100"/>
                            </a:lnTo>
                            <a:lnTo>
                              <a:pt x="14918" y="1297"/>
                            </a:lnTo>
                            <a:lnTo>
                              <a:pt x="14462" y="1480"/>
                            </a:lnTo>
                            <a:lnTo>
                              <a:pt x="13975" y="1649"/>
                            </a:lnTo>
                            <a:lnTo>
                              <a:pt x="13457" y="1804"/>
                            </a:lnTo>
                            <a:lnTo>
                              <a:pt x="12912" y="1945"/>
                            </a:lnTo>
                            <a:lnTo>
                              <a:pt x="12343" y="2074"/>
                            </a:lnTo>
                            <a:lnTo>
                              <a:pt x="11754" y="2187"/>
                            </a:lnTo>
                            <a:lnTo>
                              <a:pt x="11146" y="2288"/>
                            </a:lnTo>
                            <a:lnTo>
                              <a:pt x="10524" y="2375"/>
                            </a:lnTo>
                            <a:lnTo>
                              <a:pt x="9892" y="2448"/>
                            </a:lnTo>
                            <a:lnTo>
                              <a:pt x="9249" y="2508"/>
                            </a:lnTo>
                            <a:lnTo>
                              <a:pt x="8602" y="2554"/>
                            </a:lnTo>
                            <a:lnTo>
                              <a:pt x="7952" y="2587"/>
                            </a:lnTo>
                            <a:lnTo>
                              <a:pt x="7303" y="2606"/>
                            </a:lnTo>
                            <a:lnTo>
                              <a:pt x="6658" y="2612"/>
                            </a:lnTo>
                            <a:lnTo>
                              <a:pt x="6019" y="2605"/>
                            </a:lnTo>
                            <a:lnTo>
                              <a:pt x="5390" y="2584"/>
                            </a:lnTo>
                            <a:lnTo>
                              <a:pt x="4774" y="2550"/>
                            </a:lnTo>
                            <a:lnTo>
                              <a:pt x="4174" y="2503"/>
                            </a:lnTo>
                            <a:lnTo>
                              <a:pt x="3594" y="2442"/>
                            </a:lnTo>
                            <a:lnTo>
                              <a:pt x="3035" y="2368"/>
                            </a:lnTo>
                            <a:lnTo>
                              <a:pt x="2501" y="2282"/>
                            </a:lnTo>
                            <a:lnTo>
                              <a:pt x="1996" y="2182"/>
                            </a:lnTo>
                            <a:lnTo>
                              <a:pt x="1522" y="2069"/>
                            </a:lnTo>
                            <a:lnTo>
                              <a:pt x="1082" y="1943"/>
                            </a:lnTo>
                            <a:lnTo>
                              <a:pt x="680" y="1804"/>
                            </a:lnTo>
                            <a:lnTo>
                              <a:pt x="318" y="1652"/>
                            </a:lnTo>
                            <a:lnTo>
                              <a:pt x="0" y="1487"/>
                            </a:lnTo>
                            <a:lnTo>
                              <a:pt x="0" y="1420"/>
                            </a:lnTo>
                            <a:lnTo>
                              <a:pt x="328" y="1576"/>
                            </a:lnTo>
                            <a:lnTo>
                              <a:pt x="699" y="1719"/>
                            </a:lnTo>
                            <a:lnTo>
                              <a:pt x="1109" y="1851"/>
                            </a:lnTo>
                            <a:lnTo>
                              <a:pt x="1557" y="1968"/>
                            </a:lnTo>
                            <a:lnTo>
                              <a:pt x="2038" y="2074"/>
                            </a:lnTo>
                            <a:lnTo>
                              <a:pt x="2551" y="2167"/>
                            </a:lnTo>
                            <a:lnTo>
                              <a:pt x="3090" y="2246"/>
                            </a:lnTo>
                            <a:lnTo>
                              <a:pt x="3655" y="2314"/>
                            </a:lnTo>
                            <a:lnTo>
                              <a:pt x="4241" y="2368"/>
                            </a:lnTo>
                            <a:lnTo>
                              <a:pt x="4844" y="2410"/>
                            </a:lnTo>
                            <a:lnTo>
                              <a:pt x="5464" y="2439"/>
                            </a:lnTo>
                            <a:lnTo>
                              <a:pt x="6096" y="2455"/>
                            </a:lnTo>
                            <a:lnTo>
                              <a:pt x="6738" y="2458"/>
                            </a:lnTo>
                            <a:lnTo>
                              <a:pt x="7385" y="2447"/>
                            </a:lnTo>
                            <a:lnTo>
                              <a:pt x="8035" y="2425"/>
                            </a:lnTo>
                            <a:lnTo>
                              <a:pt x="8686" y="2388"/>
                            </a:lnTo>
                            <a:lnTo>
                              <a:pt x="9333" y="2338"/>
                            </a:lnTo>
                            <a:lnTo>
                              <a:pt x="9974" y="2276"/>
                            </a:lnTo>
                            <a:lnTo>
                              <a:pt x="10606" y="2201"/>
                            </a:lnTo>
                            <a:lnTo>
                              <a:pt x="11226" y="2111"/>
                            </a:lnTo>
                            <a:lnTo>
                              <a:pt x="11831" y="2009"/>
                            </a:lnTo>
                            <a:lnTo>
                              <a:pt x="12417" y="1893"/>
                            </a:lnTo>
                            <a:lnTo>
                              <a:pt x="12982" y="1765"/>
                            </a:lnTo>
                            <a:lnTo>
                              <a:pt x="13521" y="1623"/>
                            </a:lnTo>
                            <a:lnTo>
                              <a:pt x="14034" y="1467"/>
                            </a:lnTo>
                            <a:lnTo>
                              <a:pt x="14515" y="1299"/>
                            </a:lnTo>
                            <a:lnTo>
                              <a:pt x="14963" y="1116"/>
                            </a:lnTo>
                            <a:lnTo>
                              <a:pt x="15375" y="919"/>
                            </a:lnTo>
                            <a:lnTo>
                              <a:pt x="15746" y="710"/>
                            </a:lnTo>
                            <a:lnTo>
                              <a:pt x="16075" y="487"/>
                            </a:lnTo>
                            <a:lnTo>
                              <a:pt x="16357" y="251"/>
                            </a:lnTo>
                            <a:lnTo>
                              <a:pt x="16590" y="0"/>
                            </a:lnTo>
                            <a:close/>
                          </a:path>
                        </a:pathLst>
                      </a:custGeom>
                      <a:solidFill>
                        <a:srgbClr val="28622B">
                          <a:alpha val="75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 w14:anchorId="0C769B23" id="Freeform 3" o:spid="_x0000_s1026" style="position:absolute;margin-left:-54.6pt;margin-top:3.4pt;width:560.25pt;height:25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590,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" path="m16590,r,174l16346,426r-292,238l15716,889r-380,211l14918,1297r-456,183l13975,1649r-518,155l12912,1945r-569,129l11754,2187r-608,101l10524,2375r-632,73l9249,2508r-647,46l7952,2587r-649,19l6658,2612r-639,-7l5390,2584r-616,-34l4174,2503r-580,-61l3035,2368r-534,-86l1996,2182,1522,2069,1082,1943,680,1804,318,1652,,1487r,-67l328,1576r371,143l1109,1851r448,117l2038,2074r513,93l3090,2246r565,68l4241,2368r603,42l5464,2439r632,16l6738,2458r647,-11l8035,2425r651,-37l9333,2338r641,-62l10606,2201r620,-90l11831,2009r586,-116l12982,1765r539,-142l14034,1467r481,-168l14963,1116r412,-197l15746,710r329,-223l16357,251,16590,xe" fillcolor="#28622b" stroked="f">
              <v:fill opacity="49087f"/>
              <v:path arrowok="t" o:connecttype="custom" o:connectlocs="7115442,21935;6885552,83707;6577602,138671;6202744,186576;5771700,227421;5293906,261458;4780513,288436;4242673,308606;3689393,321969;3132253,328525;2581546,328399;2047566,321465;1541465,307850;1072678,287680;652785,260828;291652,227421;0,187458;140679,198678;475649,233346;874097,261458;1325299,283141;1818963,298521;2343507,307472;2889925,309867;3446207,305707;4002919,294739;4548908,277468;5074309,253264;5567973,222504;6019175,184937;6417623,140688;6753451,89506;7015508,31642" o:connectangles="0,0,0,0,0,0,0,0,0,0,0,0,0,0,0,0,0,0,0,0,0,0,0,0,0,0,0,0,0,0,0,0,0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5B915" w14:textId="77777777" w:rsidR="00BA57FB" w:rsidRDefault="00922E5E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7A643A3" wp14:editId="407DB3B5">
              <wp:simplePos x="0" y="0"/>
              <wp:positionH relativeFrom="column">
                <wp:posOffset>-545566</wp:posOffset>
              </wp:positionH>
              <wp:positionV relativeFrom="paragraph">
                <wp:posOffset>-275873</wp:posOffset>
              </wp:positionV>
              <wp:extent cx="6911340" cy="919838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1340" cy="919838"/>
                        <a:chOff x="0" y="0"/>
                        <a:chExt cx="6911340" cy="919838"/>
                      </a:xfrm>
                    </wpg:grpSpPr>
                    <wpg:grpSp>
                      <wpg:cNvPr id="11" name="Group 11"/>
                      <wpg:cNvGrpSpPr/>
                      <wpg:grpSpPr>
                        <a:xfrm>
                          <a:off x="0" y="0"/>
                          <a:ext cx="6911340" cy="493395"/>
                          <a:chOff x="0" y="0"/>
                          <a:chExt cx="6911560" cy="493641"/>
                        </a:xfrm>
                      </wpg:grpSpPr>
                      <wpg:grpSp>
                        <wpg:cNvPr id="3" name="Group 2"/>
                        <wpg:cNvGrpSpPr/>
                        <wpg:grpSpPr>
                          <a:xfrm>
                            <a:off x="0" y="0"/>
                            <a:ext cx="6911560" cy="493641"/>
                            <a:chOff x="-65317" y="-108127"/>
                            <a:chExt cx="6907075" cy="475446"/>
                          </a:xfrm>
                        </wpg:grpSpPr>
                        <wps:wsp>
                          <wps:cNvPr id="12" name="Freeform 3"/>
                          <wps:cNvSpPr>
                            <a:spLocks/>
                          </wps:cNvSpPr>
                          <wps:spPr bwMode="auto">
                            <a:xfrm flipH="1">
                              <a:off x="-65317" y="-28817"/>
                              <a:ext cx="6022910" cy="396136"/>
                            </a:xfrm>
                            <a:custGeom>
                              <a:avLst/>
                              <a:gdLst>
                                <a:gd name="T0" fmla="*/ 16590 w 16590"/>
                                <a:gd name="T1" fmla="*/ 174 h 2612"/>
                                <a:gd name="T2" fmla="*/ 16054 w 16590"/>
                                <a:gd name="T3" fmla="*/ 664 h 2612"/>
                                <a:gd name="T4" fmla="*/ 15336 w 16590"/>
                                <a:gd name="T5" fmla="*/ 1100 h 2612"/>
                                <a:gd name="T6" fmla="*/ 14462 w 16590"/>
                                <a:gd name="T7" fmla="*/ 1480 h 2612"/>
                                <a:gd name="T8" fmla="*/ 13457 w 16590"/>
                                <a:gd name="T9" fmla="*/ 1804 h 2612"/>
                                <a:gd name="T10" fmla="*/ 12343 w 16590"/>
                                <a:gd name="T11" fmla="*/ 2074 h 2612"/>
                                <a:gd name="T12" fmla="*/ 11146 w 16590"/>
                                <a:gd name="T13" fmla="*/ 2288 h 2612"/>
                                <a:gd name="T14" fmla="*/ 9892 w 16590"/>
                                <a:gd name="T15" fmla="*/ 2448 h 2612"/>
                                <a:gd name="T16" fmla="*/ 8602 w 16590"/>
                                <a:gd name="T17" fmla="*/ 2554 h 2612"/>
                                <a:gd name="T18" fmla="*/ 7303 w 16590"/>
                                <a:gd name="T19" fmla="*/ 2606 h 2612"/>
                                <a:gd name="T20" fmla="*/ 6019 w 16590"/>
                                <a:gd name="T21" fmla="*/ 2605 h 2612"/>
                                <a:gd name="T22" fmla="*/ 4774 w 16590"/>
                                <a:gd name="T23" fmla="*/ 2550 h 2612"/>
                                <a:gd name="T24" fmla="*/ 3594 w 16590"/>
                                <a:gd name="T25" fmla="*/ 2442 h 2612"/>
                                <a:gd name="T26" fmla="*/ 2501 w 16590"/>
                                <a:gd name="T27" fmla="*/ 2282 h 2612"/>
                                <a:gd name="T28" fmla="*/ 1522 w 16590"/>
                                <a:gd name="T29" fmla="*/ 2069 h 2612"/>
                                <a:gd name="T30" fmla="*/ 680 w 16590"/>
                                <a:gd name="T31" fmla="*/ 1804 h 2612"/>
                                <a:gd name="T32" fmla="*/ 0 w 16590"/>
                                <a:gd name="T33" fmla="*/ 1487 h 2612"/>
                                <a:gd name="T34" fmla="*/ 328 w 16590"/>
                                <a:gd name="T35" fmla="*/ 1576 h 2612"/>
                                <a:gd name="T36" fmla="*/ 1109 w 16590"/>
                                <a:gd name="T37" fmla="*/ 1851 h 2612"/>
                                <a:gd name="T38" fmla="*/ 2038 w 16590"/>
                                <a:gd name="T39" fmla="*/ 2074 h 2612"/>
                                <a:gd name="T40" fmla="*/ 3090 w 16590"/>
                                <a:gd name="T41" fmla="*/ 2246 h 2612"/>
                                <a:gd name="T42" fmla="*/ 4241 w 16590"/>
                                <a:gd name="T43" fmla="*/ 2368 h 2612"/>
                                <a:gd name="T44" fmla="*/ 5464 w 16590"/>
                                <a:gd name="T45" fmla="*/ 2439 h 2612"/>
                                <a:gd name="T46" fmla="*/ 6738 w 16590"/>
                                <a:gd name="T47" fmla="*/ 2458 h 2612"/>
                                <a:gd name="T48" fmla="*/ 8035 w 16590"/>
                                <a:gd name="T49" fmla="*/ 2425 h 2612"/>
                                <a:gd name="T50" fmla="*/ 9333 w 16590"/>
                                <a:gd name="T51" fmla="*/ 2338 h 2612"/>
                                <a:gd name="T52" fmla="*/ 10606 w 16590"/>
                                <a:gd name="T53" fmla="*/ 2201 h 2612"/>
                                <a:gd name="T54" fmla="*/ 11831 w 16590"/>
                                <a:gd name="T55" fmla="*/ 2009 h 2612"/>
                                <a:gd name="T56" fmla="*/ 12982 w 16590"/>
                                <a:gd name="T57" fmla="*/ 1765 h 2612"/>
                                <a:gd name="T58" fmla="*/ 14034 w 16590"/>
                                <a:gd name="T59" fmla="*/ 1467 h 2612"/>
                                <a:gd name="T60" fmla="*/ 14963 w 16590"/>
                                <a:gd name="T61" fmla="*/ 1116 h 2612"/>
                                <a:gd name="T62" fmla="*/ 15746 w 16590"/>
                                <a:gd name="T63" fmla="*/ 710 h 2612"/>
                                <a:gd name="T64" fmla="*/ 16357 w 16590"/>
                                <a:gd name="T65" fmla="*/ 251 h 26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6590" h="2612">
                                  <a:moveTo>
                                    <a:pt x="16590" y="0"/>
                                  </a:moveTo>
                                  <a:lnTo>
                                    <a:pt x="16590" y="174"/>
                                  </a:lnTo>
                                  <a:lnTo>
                                    <a:pt x="16346" y="426"/>
                                  </a:lnTo>
                                  <a:lnTo>
                                    <a:pt x="16054" y="664"/>
                                  </a:lnTo>
                                  <a:lnTo>
                                    <a:pt x="15716" y="889"/>
                                  </a:lnTo>
                                  <a:lnTo>
                                    <a:pt x="15336" y="1100"/>
                                  </a:lnTo>
                                  <a:lnTo>
                                    <a:pt x="14918" y="1297"/>
                                  </a:lnTo>
                                  <a:lnTo>
                                    <a:pt x="14462" y="1480"/>
                                  </a:lnTo>
                                  <a:lnTo>
                                    <a:pt x="13975" y="1649"/>
                                  </a:lnTo>
                                  <a:lnTo>
                                    <a:pt x="13457" y="1804"/>
                                  </a:lnTo>
                                  <a:lnTo>
                                    <a:pt x="12912" y="1945"/>
                                  </a:lnTo>
                                  <a:lnTo>
                                    <a:pt x="12343" y="2074"/>
                                  </a:lnTo>
                                  <a:lnTo>
                                    <a:pt x="11754" y="2187"/>
                                  </a:lnTo>
                                  <a:lnTo>
                                    <a:pt x="11146" y="2288"/>
                                  </a:lnTo>
                                  <a:lnTo>
                                    <a:pt x="10524" y="2375"/>
                                  </a:lnTo>
                                  <a:lnTo>
                                    <a:pt x="9892" y="2448"/>
                                  </a:lnTo>
                                  <a:lnTo>
                                    <a:pt x="9249" y="2508"/>
                                  </a:lnTo>
                                  <a:lnTo>
                                    <a:pt x="8602" y="2554"/>
                                  </a:lnTo>
                                  <a:lnTo>
                                    <a:pt x="7952" y="2587"/>
                                  </a:lnTo>
                                  <a:lnTo>
                                    <a:pt x="7303" y="2606"/>
                                  </a:lnTo>
                                  <a:lnTo>
                                    <a:pt x="6658" y="2612"/>
                                  </a:lnTo>
                                  <a:lnTo>
                                    <a:pt x="6019" y="2605"/>
                                  </a:lnTo>
                                  <a:lnTo>
                                    <a:pt x="5390" y="2584"/>
                                  </a:lnTo>
                                  <a:lnTo>
                                    <a:pt x="4774" y="2550"/>
                                  </a:lnTo>
                                  <a:lnTo>
                                    <a:pt x="4174" y="2503"/>
                                  </a:lnTo>
                                  <a:lnTo>
                                    <a:pt x="3594" y="2442"/>
                                  </a:lnTo>
                                  <a:lnTo>
                                    <a:pt x="3035" y="2368"/>
                                  </a:lnTo>
                                  <a:lnTo>
                                    <a:pt x="2501" y="2282"/>
                                  </a:lnTo>
                                  <a:lnTo>
                                    <a:pt x="1996" y="2182"/>
                                  </a:lnTo>
                                  <a:lnTo>
                                    <a:pt x="1522" y="2069"/>
                                  </a:lnTo>
                                  <a:lnTo>
                                    <a:pt x="1082" y="1943"/>
                                  </a:lnTo>
                                  <a:lnTo>
                                    <a:pt x="680" y="1804"/>
                                  </a:lnTo>
                                  <a:lnTo>
                                    <a:pt x="318" y="1652"/>
                                  </a:lnTo>
                                  <a:lnTo>
                                    <a:pt x="0" y="1487"/>
                                  </a:lnTo>
                                  <a:lnTo>
                                    <a:pt x="0" y="1420"/>
                                  </a:lnTo>
                                  <a:lnTo>
                                    <a:pt x="328" y="1576"/>
                                  </a:lnTo>
                                  <a:lnTo>
                                    <a:pt x="699" y="1719"/>
                                  </a:lnTo>
                                  <a:lnTo>
                                    <a:pt x="1109" y="1851"/>
                                  </a:lnTo>
                                  <a:lnTo>
                                    <a:pt x="1557" y="1968"/>
                                  </a:lnTo>
                                  <a:lnTo>
                                    <a:pt x="2038" y="2074"/>
                                  </a:lnTo>
                                  <a:lnTo>
                                    <a:pt x="2551" y="2167"/>
                                  </a:lnTo>
                                  <a:lnTo>
                                    <a:pt x="3090" y="2246"/>
                                  </a:lnTo>
                                  <a:lnTo>
                                    <a:pt x="3655" y="2314"/>
                                  </a:lnTo>
                                  <a:lnTo>
                                    <a:pt x="4241" y="2368"/>
                                  </a:lnTo>
                                  <a:lnTo>
                                    <a:pt x="4844" y="2410"/>
                                  </a:lnTo>
                                  <a:lnTo>
                                    <a:pt x="5464" y="2439"/>
                                  </a:lnTo>
                                  <a:lnTo>
                                    <a:pt x="6096" y="2455"/>
                                  </a:lnTo>
                                  <a:lnTo>
                                    <a:pt x="6738" y="2458"/>
                                  </a:lnTo>
                                  <a:lnTo>
                                    <a:pt x="7385" y="2447"/>
                                  </a:lnTo>
                                  <a:lnTo>
                                    <a:pt x="8035" y="2425"/>
                                  </a:lnTo>
                                  <a:lnTo>
                                    <a:pt x="8686" y="2388"/>
                                  </a:lnTo>
                                  <a:lnTo>
                                    <a:pt x="9333" y="2338"/>
                                  </a:lnTo>
                                  <a:lnTo>
                                    <a:pt x="9974" y="2276"/>
                                  </a:lnTo>
                                  <a:lnTo>
                                    <a:pt x="10606" y="2201"/>
                                  </a:lnTo>
                                  <a:lnTo>
                                    <a:pt x="11226" y="2111"/>
                                  </a:lnTo>
                                  <a:lnTo>
                                    <a:pt x="11831" y="2009"/>
                                  </a:lnTo>
                                  <a:lnTo>
                                    <a:pt x="12417" y="1893"/>
                                  </a:lnTo>
                                  <a:lnTo>
                                    <a:pt x="12982" y="1765"/>
                                  </a:lnTo>
                                  <a:lnTo>
                                    <a:pt x="13521" y="1623"/>
                                  </a:lnTo>
                                  <a:lnTo>
                                    <a:pt x="14034" y="1467"/>
                                  </a:lnTo>
                                  <a:lnTo>
                                    <a:pt x="14515" y="1299"/>
                                  </a:lnTo>
                                  <a:lnTo>
                                    <a:pt x="14963" y="1116"/>
                                  </a:lnTo>
                                  <a:lnTo>
                                    <a:pt x="15375" y="919"/>
                                  </a:lnTo>
                                  <a:lnTo>
                                    <a:pt x="15746" y="710"/>
                                  </a:lnTo>
                                  <a:lnTo>
                                    <a:pt x="16075" y="487"/>
                                  </a:lnTo>
                                  <a:lnTo>
                                    <a:pt x="16357" y="251"/>
                                  </a:lnTo>
                                  <a:lnTo>
                                    <a:pt x="165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622B">
                                <a:alpha val="7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WordArt 1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20270360">
                              <a:off x="5923130" y="-108127"/>
                              <a:ext cx="918628" cy="22787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6DEE6B6" w14:textId="77777777" w:rsidR="00BA57FB" w:rsidRDefault="00CF2259">
                                <w:pPr>
                                  <w:pStyle w:val="NormalWeb"/>
                                  <w:spacing w:after="0"/>
                                  <w:jc w:val="center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Bradley Hand ITC" w:hAnsi="Bradley Hand ITC"/>
                                    <w:b/>
                                    <w:bCs/>
                                    <w:color w:val="2F7132"/>
                                    <w:sz w:val="16"/>
                                    <w:szCs w:val="16"/>
                                    <w14:textOutline w14:w="0" w14:cap="flat" w14:cmpd="sng" w14:algn="ctr">
                                      <w14:solidFill>
                                        <w14:srgbClr w14:val="2F713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Excellence for all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CanDown">
                              <a:avLst>
                                <a:gd name="adj" fmla="val 30690"/>
                              </a:avLst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5" descr="S:\Whole School Information\Logos\real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806" y="261257"/>
                            <a:ext cx="666750" cy="18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13" name="Group 13"/>
                      <wpg:cNvGrpSpPr/>
                      <wpg:grpSpPr>
                        <a:xfrm>
                          <a:off x="315045" y="399570"/>
                          <a:ext cx="6383025" cy="520268"/>
                          <a:chOff x="0" y="0"/>
                          <a:chExt cx="6383025" cy="520268"/>
                        </a:xfrm>
                      </wpg:grpSpPr>
                      <pic:pic xmlns:pic="http://schemas.openxmlformats.org/drawingml/2006/picture">
                        <pic:nvPicPr>
                          <pic:cNvPr id="15" name="Picture 6" descr="investors in peopl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4854" y="176733"/>
                            <a:ext cx="51562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6" name="Picture 7" descr="fairtrad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7674" y="145997"/>
                            <a:ext cx="27813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" name="Picture 13" descr="BDA OM logo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355" y="130629"/>
                            <a:ext cx="73660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C:\Users\sbrewer.UWS.009\AppData\Local\Microsoft\Windows\Temporary Internet Files\Content.Outlook\D93ZM8E1\SGQMgreenlogo2016-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119" y="130629"/>
                            <a:ext cx="30035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sbrewer.UWS.009\AppData\Local\Microsoft\Windows\Temporary Internet Files\Content.Outlook\D93ZM8E1\SSAT Logo 2015 (002)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240" y="199785"/>
                            <a:ext cx="81978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sbrewer.UWS.015\AppData\Local\Microsoft\Windows\Temporary Internet Files\Content.Outlook\B1FFD3N9\EO2017 Awards Logo (Portrait) Web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9627" y="207469"/>
                            <a:ext cx="1392555" cy="1974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7A643A3" id="Group 14" o:spid="_x0000_s1030" style="position:absolute;margin-left:-42.95pt;margin-top:-21.7pt;width:544.2pt;height:72.45pt;z-index:251661312" coordsize="69113,91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FAAAAAAABAAAAAE4QklN&#10;BAwAAAAADKkAAAABAAAAcAAAAEsAAAFQAABicAAADI0AGAAB/9j/4AAQSkZJRgABAgEASABIAAD/&#10;7gAOQWRvYmUAZIAAAAAB/9sAhAAMCAgICQgMCQkMEQsKCxEVDwwMDxUYExMVExMYEQwMDAwMDBEM&#10;DAwMDAwMDAwMDAwMDAwMDAwMDAwMDAwMDAwMAQ0LCw0ODRAODhAUDg4OFBQODg4OFBEMDAwMDBER&#10;DAwMDAwMEQwMDAwMDAwMDAwMDAwMDAwMDAwMDAwMDAwMDAz/wAARCABLAHA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QAAAAAAf/bAEMACgcHBwgHCggICg8KCAoPEg0KCg0SFBAQEhAQFBEMDAwMDAwRDAwMDAwMDAwM&#10;DAwMDAwMDAwMDAwMDAwMDAwMDP/bAEMBCwwMFRMVIhgYIhQODg4UFA4ODg4UEQwMDAwMEREMDAwM&#10;DAwRDAwMDAwMDAwMDAwMDAwMDAwMDAwMDAwMDAwMDP/AABEIAnQDrgMBE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VkAAAAAUmdodGxvbmcAAAE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Ao8P3hw&#10;YWNrZXQgZW5kPSd3Jz8+/+4ADkFkb2JlAGSAAAAAAf/bAIQADAgICAkIDAkJDBELCgsRFQ8MDA8V&#10;GBMTFRMTGBEMDAwMDAwRDAwMDAwMDAwMDAwMDAwMDAwMDAwMDAwMDAwMDAENCwsNDg0QDg4QFA4O&#10;DhQUDg4ODhQRDAwMDAwREQwMDAwMDBEMDAwMDAwMDAwMDAwMDAwMDAwMDAwMDAwMDAwM/8AAEQgB&#10;WQEnAwEiAAIRAQMRAf/dAAQAE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T/Bo4bme47Ya29AAAAAElFTkSuQmCCUEsDBAoA&#10;AAAAAAAAIQDrYd6PCiMAAAojAAAVAAAAZHJzL21lZGlhL2ltYWdlNS5qcGVn/9j/4AAQSkZJRgAB&#10;AQEA3ADcAAD/2wBDAAIBAQIBAQICAgICAgICAwUDAwMDAwYEBAMFBwYHBwcGBwcICQsJCAgKCAcH&#10;Cg0KCgsMDAwMBwkODw0MDgsMDAz/2wBDAQICAgMDAwYDAwYMCAcIDAwMDAwMDAwMDAwMDAwMDAwM&#10;DAwMDAwMDAwMDAwMDAwMDAwMDAwMDAwMDAwMDAwMDAz/wAARCACDA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eG1wLmlpZDo1NTM0NmY5Mi01NGIyLWY5NGMtYTczYS1hOTNiYTJl&#10;MTg2MWQ8L3N0UmVmOmluc3RhbmNlSUQ+CiAgICAgICAgICAgIDxzdFJlZjpkb2N1bWVudElEPnht&#10;cC5kaWQ6NTUzNDZmOTItNTRiMi1mOTRjLWE3M2EtYTkzYmEyZTE4NjFk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w&#10;MTUzMDIyMy0xZmQzLTJmNDMtYmRhOC1lNmE1ZDZhYjA5MTY8L3N0RXZ0Omluc3RhbmNlSUQ+CiAg&#10;ICAgICAgICAgICAgICAgIDxzdEV2dDp3aGVuPjIwMTgtMDItMDdUMTQ6NTU6MTNaPC9zdEV2dDp3&#10;aGVuPgogICAgICAgICAgICAgICAgICA8c3RFdnQ6c29mdHdhcmVBZ2VudD5BZG9iZSBJbGx1c3Ry&#10;YXRvciBDQyAyMi4w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NGRkMDQ5YTAtN2M5Ny01NTQ2&#10;LWI1ZTEtZGMwNzY0MTc3YTdkPC9zdEV2dDppbnN0YW5jZUlEPgogICAgICAgICAgICAgICAgICA8&#10;c3RFdnQ6d2hlbj4yMDE4LTAyLTA3VDE0OjU3OjUxWjwvc3RFdnQ6d2hlbj4KICAgICAgICAgICAg&#10;ICAgICAgPHN0RXZ0OnNvZnR3YXJlQWdlbnQ+QWRvYmUgSWxsdXN0cmF0b3IgQ0MgMjIuMCAoV2lu&#10;ZG93cy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">
              <v:group id="Group 11" o:spid="_x0000_s1031" style="position:absolute;width:69113;height:4933" coordsize="69115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group id="Group 2" o:spid="_x0000_s1032" style="position:absolute;width:69115;height:4936" coordorigin="-653,-1081" coordsize="69070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3" o:spid="_x0000_s1033" style="position:absolute;left:-653;top:-288;width:60228;height:3961;flip:x;visibility:visible;mso-wrap-style:square;v-text-anchor:top" coordsize="16590,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" path="m16590,r,174l16346,426r-292,238l15716,889r-380,211l14918,1297r-456,183l13975,1649r-518,155l12912,1945r-569,129l11754,2187r-608,101l10524,2375r-632,73l9249,2508r-647,46l7952,2587r-649,19l6658,2612r-639,-7l5390,2584r-616,-34l4174,2503r-580,-61l3035,2368r-534,-86l1996,2182,1522,2069,1082,1943,680,1804,318,1652,,1487r,-67l328,1576r371,143l1109,1851r448,117l2038,2074r513,93l3090,2246r565,68l4241,2368r603,42l5464,2439r632,16l6738,2458r647,-11l8035,2425r651,-37l9333,2338r641,-62l10606,2201r620,-90l11831,2009r586,-116l12982,1765r539,-142l14034,1467r481,-168l14963,1116r412,-197l15746,710r329,-223l16357,251,16590,xe" fillcolor="#28622b" stroked="f">
                    <v:fill opacity="49087f"/>
                    <v:path arrowok="t" o:connecttype="custom" o:connectlocs="6022910,26389;5828318,100702;5567652,166826;5250351,224457;4885491,273595;4481060,314543;4046495,346998;3591237,371264;3122910,387340;2651315,395226;2185165,395074;1733175,386733;1304782,370354;907975,346088;552554,313785;246870,273595;0,225518;119079,239016;402616,280723;739885,314543;1121808,340628;1539672,359131;1983676,369899;2446195,372780;2917063,367776;3388295,354581;3850451,333804;4295181,304685;4713045,267680;5094968,222485;5432236,169253;5716500,107679;5938321,38067" o:connectangles="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left:59231;top:-1081;width:9186;height:2278;rotation:-14523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" filled="f" stroked="f">
                    <o:lock v:ext="edit" shapetype="t"/>
                    <v:textbox>
                      <w:txbxContent>
                        <w:p w14:paraId="56DEE6B6" w14:textId="77777777" w:rsidR="00BA57FB" w:rsidRDefault="00CF2259">
                          <w:pPr>
                            <w:pStyle w:val="NormalWeb"/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radley Hand ITC" w:hAnsi="Bradley Hand ITC"/>
                              <w:b/>
                              <w:bCs/>
                              <w:color w:val="2F7132"/>
                              <w:sz w:val="16"/>
                              <w:szCs w:val="16"/>
                              <w14:textOutline w14:w="0" w14:cap="flat" w14:cmpd="sng" w14:algn="ctr">
                                <w14:solidFill>
                                  <w14:srgbClr w14:val="2F713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Excellence for all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5" type="#_x0000_t75" style="position:absolute;left:61088;top:2612;width:6667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">
                  <v:imagedata r:id="rId9" o:title="real"/>
                </v:shape>
              </v:group>
              <v:group id="Group 13" o:spid="_x0000_s1036" style="position:absolute;left:3150;top:3995;width:63830;height:5203" coordsize="6383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Picture 6" o:spid="_x0000_s1037" type="#_x0000_t75" alt="investors in people" style="position:absolute;left:40648;top:1767;width:515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">
                  <v:imagedata r:id="rId10" o:title="investors in people"/>
                </v:shape>
                <v:shape id="Picture 7" o:spid="_x0000_s1038" type="#_x0000_t75" alt="fairtrade" style="position:absolute;left:50176;top:1459;width:2782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">
                  <v:imagedata r:id="rId11" o:title="fairtrade"/>
                </v:shape>
                <v:shape id="Picture 13" o:spid="_x0000_s1039" type="#_x0000_t75" alt="BDA OM logo" style="position:absolute;left:5993;top:1306;width:7366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">
                  <v:imagedata r:id="rId12" o:title="BDA OM logo"/>
                </v:shape>
                <v:shape id="Picture 10" o:spid="_x0000_s1040" type="#_x0000_t75" style="position:absolute;left:16751;top:1306;width:3003;height: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">
                  <v:imagedata r:id="rId13" o:title="SGQMgreenlogo2016-19"/>
                </v:shape>
                <v:shape id="Picture 6" o:spid="_x0000_s1041" type="#_x0000_t75" style="position:absolute;left:55632;top:1997;width:8198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">
                  <v:imagedata r:id="rId14" o:title="SSAT Logo 2015 (002)"/>
                </v:shape>
                <v:shape id="Picture 8" o:spid="_x0000_s1042" type="#_x0000_t75" style="position:absolute;width:2520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">
                  <v:imagedata r:id="rId15" o:title="EO2017 Awards Logo (Portrait) Web"/>
                </v:shape>
                <v:shape id="Picture 7" o:spid="_x0000_s1043" type="#_x0000_t75" style="position:absolute;left:24896;top:2074;width:13925;height: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">
                  <v:imagedata r:id="rId16" o:title=""/>
                </v:shape>
              </v:group>
            </v:group>
          </w:pict>
        </mc:Fallback>
      </mc:AlternateContent>
    </w:r>
  </w:p>
  <w:p w14:paraId="08BA518B" w14:textId="77777777" w:rsidR="00BA57FB" w:rsidRDefault="00BA57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8A518" w14:textId="77777777" w:rsidR="00685FF4" w:rsidRDefault="00685FF4">
      <w:pPr>
        <w:spacing w:after="0" w:line="240" w:lineRule="auto"/>
      </w:pPr>
      <w:r>
        <w:separator/>
      </w:r>
    </w:p>
  </w:footnote>
  <w:footnote w:type="continuationSeparator" w:id="0">
    <w:p w14:paraId="64F94A64" w14:textId="77777777" w:rsidR="00685FF4" w:rsidRDefault="00685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36091" w14:textId="77777777" w:rsidR="00BA57FB" w:rsidRDefault="00CA5A2B">
    <w:pPr>
      <w:pStyle w:val="Header"/>
    </w:pPr>
    <w:r>
      <w:rPr>
        <w:noProof/>
        <w:lang w:eastAsia="en-GB"/>
      </w:rPr>
      <w:pict w14:anchorId="47A5F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58061" o:spid="_x0000_s1032" type="#_x0000_t75" style="position:absolute;margin-left:0;margin-top:0;width:192.7pt;height:697.75pt;z-index:-251654144;mso-position-horizontal:center;mso-position-horizontal-relative:margin;mso-position-vertical:center;mso-position-vertical-relative:margin" o:allowincell="f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CD683" w14:textId="77777777" w:rsidR="00BA57FB" w:rsidRDefault="00BA57FB">
    <w:pPr>
      <w:pStyle w:val="Header"/>
      <w:jc w:val="center"/>
      <w:rPr>
        <w:color w:val="70AD47" w:themeColor="accent6"/>
        <w:spacing w:val="60"/>
      </w:rPr>
    </w:pPr>
  </w:p>
  <w:p w14:paraId="34AE3C94" w14:textId="77777777" w:rsidR="00BA57FB" w:rsidRDefault="00CF2259">
    <w:pPr>
      <w:pStyle w:val="Header"/>
      <w:jc w:val="center"/>
    </w:pPr>
    <w:r>
      <w:rPr>
        <w:rFonts w:cs="Arial"/>
        <w:noProof/>
        <w:color w:val="70AD47" w:themeColor="accent6"/>
        <w:sz w:val="24"/>
        <w:szCs w:val="24"/>
        <w:lang w:eastAsia="en-GB"/>
      </w:rPr>
      <w:drawing>
        <wp:anchor distT="36576" distB="36576" distL="36576" distR="36576" simplePos="0" relativeHeight="251659264" behindDoc="1" locked="0" layoutInCell="1" allowOverlap="1" wp14:anchorId="458DE7C8" wp14:editId="7001BAF2">
          <wp:simplePos x="0" y="0"/>
          <wp:positionH relativeFrom="column">
            <wp:posOffset>-1657350</wp:posOffset>
          </wp:positionH>
          <wp:positionV relativeFrom="paragraph">
            <wp:posOffset>3804920</wp:posOffset>
          </wp:positionV>
          <wp:extent cx="3870960" cy="1064260"/>
          <wp:effectExtent l="0" t="6350" r="0" b="8890"/>
          <wp:wrapNone/>
          <wp:docPr id="73" name="Picture 73" descr="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3870960" cy="10642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70AD47" w:themeColor="accent6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D93D97" w:rsidRPr="00D93D97">
      <w:rPr>
        <w:b/>
        <w:bCs/>
        <w:noProof/>
      </w:rPr>
      <w:t>2</w:t>
    </w:r>
    <w:r>
      <w:rPr>
        <w:b/>
        <w:bCs/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A179" w14:textId="77777777" w:rsidR="00BA57FB" w:rsidRDefault="00CF2259">
    <w:pPr>
      <w:pStyle w:val="Header"/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53120" behindDoc="0" locked="0" layoutInCell="1" allowOverlap="1" wp14:anchorId="43DEC4C3" wp14:editId="542F3465">
          <wp:simplePos x="0" y="0"/>
          <wp:positionH relativeFrom="column">
            <wp:posOffset>-334323</wp:posOffset>
          </wp:positionH>
          <wp:positionV relativeFrom="paragraph">
            <wp:posOffset>166531</wp:posOffset>
          </wp:positionV>
          <wp:extent cx="1255594" cy="329939"/>
          <wp:effectExtent l="0" t="0" r="1905" b="0"/>
          <wp:wrapNone/>
          <wp:docPr id="71" name="Pictur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594" cy="32993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F850A3" w14:textId="77777777" w:rsidR="00BA57FB" w:rsidRDefault="00CF2259">
    <w:pPr>
      <w:pStyle w:val="Header"/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1F9F271" wp14:editId="5CD6942B">
              <wp:simplePos x="0" y="0"/>
              <wp:positionH relativeFrom="column">
                <wp:posOffset>4425370</wp:posOffset>
              </wp:positionH>
              <wp:positionV relativeFrom="paragraph">
                <wp:posOffset>7814</wp:posOffset>
              </wp:positionV>
              <wp:extent cx="1809181" cy="1248770"/>
              <wp:effectExtent l="0" t="0" r="635" b="8890"/>
              <wp:wrapNone/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181" cy="124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2CCCC79" w14:textId="77777777" w:rsidR="00BA57FB" w:rsidRDefault="00CF2259">
                          <w:pPr>
                            <w:spacing w:after="0" w:line="240" w:lineRule="auto"/>
                            <w:jc w:val="right"/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  <w:t>Upper Wharfedale School</w:t>
                          </w:r>
                          <w:r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  <w:br/>
                            <w:t>Wharfeside Avenue</w:t>
                          </w:r>
                          <w:r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  <w:br/>
                            <w:t>Threshfield</w:t>
                          </w:r>
                          <w:r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  <w:br/>
                            <w:t>Skipton</w:t>
                          </w:r>
                          <w:r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  <w:br/>
                            <w:t>North Yorkshire</w:t>
                          </w:r>
                        </w:p>
                        <w:p w14:paraId="65CD1BC4" w14:textId="77777777" w:rsidR="00BA57FB" w:rsidRDefault="00CF2259">
                          <w:pPr>
                            <w:spacing w:after="0" w:line="240" w:lineRule="auto"/>
                            <w:jc w:val="right"/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  <w:t>BD23 5BS</w:t>
                          </w:r>
                        </w:p>
                        <w:p w14:paraId="08AF17EE" w14:textId="77777777" w:rsidR="00BA57FB" w:rsidRDefault="00CF2259">
                          <w:pPr>
                            <w:spacing w:after="0" w:line="240" w:lineRule="auto"/>
                            <w:jc w:val="right"/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  <w:t>Telephone: 01756 752215</w:t>
                          </w:r>
                        </w:p>
                        <w:p w14:paraId="4035C440" w14:textId="77777777" w:rsidR="00BA57FB" w:rsidRDefault="00CF2259">
                          <w:pPr>
                            <w:spacing w:after="0" w:line="240" w:lineRule="auto"/>
                            <w:jc w:val="right"/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oudy Old Style" w:hAnsi="Goudy Old Style"/>
                              <w:color w:val="006600"/>
                              <w:sz w:val="16"/>
                              <w:szCs w:val="16"/>
                            </w:rPr>
                            <w:t>Email: admin@uws.n-yorks.sch.uk</w:t>
                          </w:r>
                        </w:p>
                        <w:p w14:paraId="69B6AD54" w14:textId="77777777" w:rsidR="00BA57FB" w:rsidRDefault="00CF2259">
                          <w:pPr>
                            <w:widowControl w:val="0"/>
                            <w:rPr>
                              <w:rFonts w:ascii="Goudy Old Style" w:hAnsi="Goudy Old Style"/>
                              <w:color w:val="006600"/>
                            </w:rPr>
                          </w:pPr>
                          <w:r>
                            <w:rPr>
                              <w:rFonts w:ascii="Goudy Old Style" w:hAnsi="Goudy Old Style"/>
                              <w:color w:val="006600"/>
                            </w:rPr>
                            <w:t> </w:t>
                          </w:r>
                        </w:p>
                        <w:p w14:paraId="202466CE" w14:textId="77777777" w:rsidR="00BA57FB" w:rsidRDefault="00BA57FB">
                          <w:pPr>
                            <w:widowControl w:val="0"/>
                            <w:spacing w:after="280"/>
                            <w:rPr>
                              <w:rFonts w:ascii="Goudy Old Style" w:hAnsi="Goudy Old Style" w:cs="Calibri"/>
                            </w:rPr>
                          </w:pPr>
                        </w:p>
                        <w:p w14:paraId="2F88A6E8" w14:textId="77777777" w:rsidR="00BA57FB" w:rsidRDefault="00BA57FB">
                          <w:pPr>
                            <w:widowControl w:val="0"/>
                            <w:spacing w:after="280"/>
                            <w:rPr>
                              <w:rFonts w:ascii="Goudy Old Style" w:hAnsi="Goudy Old Style" w:cs="Calibri"/>
                            </w:rPr>
                          </w:pPr>
                        </w:p>
                        <w:p w14:paraId="2877E35B" w14:textId="77777777" w:rsidR="00BA57FB" w:rsidRDefault="00BA57FB">
                          <w:pPr>
                            <w:widowControl w:val="0"/>
                            <w:spacing w:after="280"/>
                            <w:rPr>
                              <w:rFonts w:ascii="Goudy Old Style" w:hAnsi="Goudy Old Style" w:cs="Calibri"/>
                            </w:rPr>
                          </w:pPr>
                        </w:p>
                        <w:p w14:paraId="1A59E211" w14:textId="77777777" w:rsidR="00BA57FB" w:rsidRDefault="00CF2259">
                          <w:pPr>
                            <w:widowControl w:val="0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</w:rPr>
                            <w:t> </w:t>
                          </w:r>
                        </w:p>
                        <w:p w14:paraId="05426F03" w14:textId="77777777" w:rsidR="00BA57FB" w:rsidRDefault="00BA57FB">
                          <w:pPr>
                            <w:widowControl w:val="0"/>
                            <w:spacing w:line="180" w:lineRule="auto"/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5743C"/>
                            </w:rPr>
                          </w:pP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F9F27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48.45pt;margin-top:.6pt;width:142.45pt;height:98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" filled="f" stroked="f" strokecolor="black [0]" insetpen="t">
              <v:textbox inset="2.88pt,2.88pt,2.88pt,2.88pt">
                <w:txbxContent>
                  <w:p w14:paraId="62CCCC79" w14:textId="77777777" w:rsidR="00BA57FB" w:rsidRDefault="00CF2259">
                    <w:pPr>
                      <w:spacing w:after="0" w:line="240" w:lineRule="auto"/>
                      <w:jc w:val="right"/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</w:pPr>
                    <w:r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  <w:t>Upper Wharfedale School</w:t>
                    </w:r>
                    <w:r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  <w:br/>
                      <w:t>Wharfeside Avenue</w:t>
                    </w:r>
                    <w:r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  <w:br/>
                      <w:t>Threshfield</w:t>
                    </w:r>
                    <w:r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  <w:br/>
                      <w:t>Skipton</w:t>
                    </w:r>
                    <w:r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  <w:br/>
                      <w:t>North Yorkshire</w:t>
                    </w:r>
                  </w:p>
                  <w:p w14:paraId="65CD1BC4" w14:textId="77777777" w:rsidR="00BA57FB" w:rsidRDefault="00CF2259">
                    <w:pPr>
                      <w:spacing w:after="0" w:line="240" w:lineRule="auto"/>
                      <w:jc w:val="right"/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</w:pPr>
                    <w:r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  <w:t>BD23 5BS</w:t>
                    </w:r>
                  </w:p>
                  <w:p w14:paraId="08AF17EE" w14:textId="77777777" w:rsidR="00BA57FB" w:rsidRDefault="00CF2259">
                    <w:pPr>
                      <w:spacing w:after="0" w:line="240" w:lineRule="auto"/>
                      <w:jc w:val="right"/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</w:pPr>
                    <w:r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  <w:t>Telephone: 01756 752215</w:t>
                    </w:r>
                  </w:p>
                  <w:p w14:paraId="4035C440" w14:textId="77777777" w:rsidR="00BA57FB" w:rsidRDefault="00CF2259">
                    <w:pPr>
                      <w:spacing w:after="0" w:line="240" w:lineRule="auto"/>
                      <w:jc w:val="right"/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</w:pPr>
                    <w:r>
                      <w:rPr>
                        <w:rFonts w:ascii="Goudy Old Style" w:hAnsi="Goudy Old Style"/>
                        <w:color w:val="006600"/>
                        <w:sz w:val="16"/>
                        <w:szCs w:val="16"/>
                      </w:rPr>
                      <w:t>Email: admin@uws.n-yorks.sch.uk</w:t>
                    </w:r>
                  </w:p>
                  <w:p w14:paraId="69B6AD54" w14:textId="77777777" w:rsidR="00BA57FB" w:rsidRDefault="00CF2259">
                    <w:pPr>
                      <w:widowControl w:val="0"/>
                      <w:rPr>
                        <w:rFonts w:ascii="Goudy Old Style" w:hAnsi="Goudy Old Style"/>
                        <w:color w:val="006600"/>
                      </w:rPr>
                    </w:pPr>
                    <w:r>
                      <w:rPr>
                        <w:rFonts w:ascii="Goudy Old Style" w:hAnsi="Goudy Old Style"/>
                        <w:color w:val="006600"/>
                      </w:rPr>
                      <w:t> </w:t>
                    </w:r>
                  </w:p>
                  <w:p w14:paraId="202466CE" w14:textId="77777777" w:rsidR="00BA57FB" w:rsidRDefault="00BA57FB">
                    <w:pPr>
                      <w:widowControl w:val="0"/>
                      <w:spacing w:after="280"/>
                      <w:rPr>
                        <w:rFonts w:ascii="Goudy Old Style" w:hAnsi="Goudy Old Style" w:cs="Calibri"/>
                      </w:rPr>
                    </w:pPr>
                  </w:p>
                  <w:p w14:paraId="2F88A6E8" w14:textId="77777777" w:rsidR="00BA57FB" w:rsidRDefault="00BA57FB">
                    <w:pPr>
                      <w:widowControl w:val="0"/>
                      <w:spacing w:after="280"/>
                      <w:rPr>
                        <w:rFonts w:ascii="Goudy Old Style" w:hAnsi="Goudy Old Style" w:cs="Calibri"/>
                      </w:rPr>
                    </w:pPr>
                  </w:p>
                  <w:p w14:paraId="2877E35B" w14:textId="77777777" w:rsidR="00BA57FB" w:rsidRDefault="00BA57FB">
                    <w:pPr>
                      <w:widowControl w:val="0"/>
                      <w:spacing w:after="280"/>
                      <w:rPr>
                        <w:rFonts w:ascii="Goudy Old Style" w:hAnsi="Goudy Old Style" w:cs="Calibri"/>
                      </w:rPr>
                    </w:pPr>
                  </w:p>
                  <w:p w14:paraId="1A59E211" w14:textId="77777777" w:rsidR="00BA57FB" w:rsidRDefault="00CF2259">
                    <w:pPr>
                      <w:widowControl w:val="0"/>
                      <w:rPr>
                        <w:rFonts w:cs="Calibri"/>
                      </w:rPr>
                    </w:pPr>
                    <w:r>
                      <w:rPr>
                        <w:rFonts w:cs="Calibri"/>
                      </w:rPr>
                      <w:t> </w:t>
                    </w:r>
                  </w:p>
                  <w:p w14:paraId="05426F03" w14:textId="77777777" w:rsidR="00BA57FB" w:rsidRDefault="00BA57FB">
                    <w:pPr>
                      <w:widowControl w:val="0"/>
                      <w:spacing w:line="180" w:lineRule="auto"/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5743C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93A411B" w14:textId="77777777" w:rsidR="00BA57FB" w:rsidRDefault="00BA57FB">
    <w:pPr>
      <w:pStyle w:val="Header"/>
    </w:pPr>
  </w:p>
  <w:p w14:paraId="1AE04BA7" w14:textId="77777777" w:rsidR="00BA57FB" w:rsidRDefault="00BA57FB">
    <w:pPr>
      <w:pStyle w:val="Header"/>
    </w:pPr>
  </w:p>
  <w:p w14:paraId="29C30AE7" w14:textId="77777777" w:rsidR="00BA57FB" w:rsidRDefault="00CF2259">
    <w:pPr>
      <w:pStyle w:val="Header"/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60288" behindDoc="1" locked="0" layoutInCell="1" allowOverlap="1" wp14:anchorId="2EFF1B86" wp14:editId="0BCFBEB9">
              <wp:simplePos x="0" y="0"/>
              <wp:positionH relativeFrom="margin">
                <wp:posOffset>1676400</wp:posOffset>
              </wp:positionH>
              <wp:positionV relativeFrom="paragraph">
                <wp:posOffset>5080</wp:posOffset>
              </wp:positionV>
              <wp:extent cx="2381250" cy="361950"/>
              <wp:effectExtent l="0" t="0" r="0" b="0"/>
              <wp:wrapTight wrapText="bothSides">
                <wp:wrapPolygon edited="0">
                  <wp:start x="0" y="0"/>
                  <wp:lineTo x="0" y="20463"/>
                  <wp:lineTo x="21427" y="20463"/>
                  <wp:lineTo x="21427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E1A1ED5" w14:textId="0B2BB4B6" w:rsidR="00BA57FB" w:rsidRDefault="00CF2259">
                          <w:pPr>
                            <w:widowControl w:val="0"/>
                            <w:spacing w:line="240" w:lineRule="auto"/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F7132"/>
                            </w:rPr>
                          </w:pPr>
                          <w:r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006600"/>
                            </w:rPr>
                            <w:t>Headteacher</w:t>
                          </w:r>
                          <w:r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F7132"/>
                            </w:rPr>
                            <w:t xml:space="preserve">: </w:t>
                          </w:r>
                          <w:r w:rsidR="00CA5A2B"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F7132"/>
                            </w:rPr>
                            <w:t>Mr I Chapman</w:t>
                          </w:r>
                        </w:p>
                        <w:p w14:paraId="2B1DBDA7" w14:textId="77777777" w:rsidR="00BA57FB" w:rsidRDefault="00CF2259">
                          <w:pPr>
                            <w:widowControl w:val="0"/>
                            <w:spacing w:line="163" w:lineRule="auto"/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F7132"/>
                            </w:rPr>
                          </w:pPr>
                          <w:r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F7132"/>
                            </w:rPr>
                            <w:t> </w:t>
                          </w:r>
                        </w:p>
                        <w:p w14:paraId="2F017534" w14:textId="77777777" w:rsidR="00BA57FB" w:rsidRDefault="00CF2259">
                          <w:pPr>
                            <w:widowControl w:val="0"/>
                            <w:spacing w:line="163" w:lineRule="auto"/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F7132"/>
                            </w:rPr>
                          </w:pPr>
                          <w:r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F7132"/>
                            </w:rPr>
                            <w:t> </w:t>
                          </w:r>
                        </w:p>
                        <w:p w14:paraId="65FA14F2" w14:textId="77777777" w:rsidR="00BA57FB" w:rsidRDefault="00CF2259">
                          <w:pPr>
                            <w:widowControl w:val="0"/>
                            <w:spacing w:line="163" w:lineRule="auto"/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F7132"/>
                            </w:rPr>
                          </w:pPr>
                          <w:r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F7132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FF1B86" id="Text Box 2" o:spid="_x0000_s1028" type="#_x0000_t202" style="position:absolute;margin-left:132pt;margin-top:.4pt;width:187.5pt;height:28.5pt;z-index:-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" filled="f" stroked="f" strokecolor="black [0]" insetpen="t">
              <v:textbox inset="2.88pt,2.88pt,2.88pt,2.88pt">
                <w:txbxContent>
                  <w:p w14:paraId="5E1A1ED5" w14:textId="0B2BB4B6" w:rsidR="00BA57FB" w:rsidRDefault="00CF2259">
                    <w:pPr>
                      <w:widowControl w:val="0"/>
                      <w:spacing w:line="240" w:lineRule="auto"/>
                      <w:jc w:val="center"/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F7132"/>
                      </w:rPr>
                    </w:pPr>
                    <w:r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006600"/>
                      </w:rPr>
                      <w:t>Headteacher</w:t>
                    </w:r>
                    <w:r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F7132"/>
                      </w:rPr>
                      <w:t xml:space="preserve">: </w:t>
                    </w:r>
                    <w:r w:rsidR="00CA5A2B"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F7132"/>
                      </w:rPr>
                      <w:t>Mr I Chapman</w:t>
                    </w:r>
                  </w:p>
                  <w:p w14:paraId="2B1DBDA7" w14:textId="77777777" w:rsidR="00BA57FB" w:rsidRDefault="00CF2259">
                    <w:pPr>
                      <w:widowControl w:val="0"/>
                      <w:spacing w:line="163" w:lineRule="auto"/>
                      <w:jc w:val="center"/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F7132"/>
                      </w:rPr>
                    </w:pPr>
                    <w:r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F7132"/>
                      </w:rPr>
                      <w:t> </w:t>
                    </w:r>
                  </w:p>
                  <w:p w14:paraId="2F017534" w14:textId="77777777" w:rsidR="00BA57FB" w:rsidRDefault="00CF2259">
                    <w:pPr>
                      <w:widowControl w:val="0"/>
                      <w:spacing w:line="163" w:lineRule="auto"/>
                      <w:jc w:val="center"/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F7132"/>
                      </w:rPr>
                    </w:pPr>
                    <w:r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F7132"/>
                      </w:rPr>
                      <w:t> </w:t>
                    </w:r>
                  </w:p>
                  <w:p w14:paraId="65FA14F2" w14:textId="77777777" w:rsidR="00BA57FB" w:rsidRDefault="00CF2259">
                    <w:pPr>
                      <w:widowControl w:val="0"/>
                      <w:spacing w:line="163" w:lineRule="auto"/>
                      <w:jc w:val="center"/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F7132"/>
                      </w:rPr>
                    </w:pPr>
                    <w:r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F7132"/>
                      </w:rPr>
                      <w:t> 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BD466EB" wp14:editId="5E7D298C">
              <wp:simplePos x="0" y="0"/>
              <wp:positionH relativeFrom="margin">
                <wp:posOffset>975110</wp:posOffset>
              </wp:positionH>
              <wp:positionV relativeFrom="paragraph">
                <wp:posOffset>-558800</wp:posOffset>
              </wp:positionV>
              <wp:extent cx="3762431" cy="481023"/>
              <wp:effectExtent l="0" t="0" r="9525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2431" cy="4810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4FF9430" w14:textId="77777777" w:rsidR="00BA57FB" w:rsidRDefault="00CF2259">
                          <w:pPr>
                            <w:widowControl w:val="0"/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5743C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Goudy Old Style" w:hAnsi="Goudy Old Style"/>
                              <w:b/>
                              <w:bCs/>
                              <w:i/>
                              <w:iCs/>
                              <w:color w:val="25743C"/>
                              <w:sz w:val="52"/>
                              <w:szCs w:val="52"/>
                            </w:rPr>
                            <w:t>Upper Wharfedale School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D466EB" id="Text Box 5" o:spid="_x0000_s1029" type="#_x0000_t202" style="position:absolute;margin-left:76.8pt;margin-top:-44pt;width:296.25pt;height:37.9pt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" filled="f" stroked="f" strokecolor="black [0]" insetpen="t">
              <v:textbox inset="2.88pt,2.88pt,2.88pt,2.88pt">
                <w:txbxContent>
                  <w:p w14:paraId="64FF9430" w14:textId="77777777" w:rsidR="00BA57FB" w:rsidRDefault="00CF2259">
                    <w:pPr>
                      <w:widowControl w:val="0"/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5743C"/>
                        <w:sz w:val="52"/>
                        <w:szCs w:val="52"/>
                      </w:rPr>
                    </w:pPr>
                    <w:r>
                      <w:rPr>
                        <w:rFonts w:ascii="Goudy Old Style" w:hAnsi="Goudy Old Style"/>
                        <w:b/>
                        <w:bCs/>
                        <w:i/>
                        <w:iCs/>
                        <w:color w:val="25743C"/>
                        <w:sz w:val="52"/>
                        <w:szCs w:val="52"/>
                      </w:rPr>
                      <w:t>Upper Wharfedale School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A861377" w14:textId="77777777" w:rsidR="00BA57FB" w:rsidRDefault="00BA57FB">
    <w:pPr>
      <w:pStyle w:val="Header"/>
    </w:pPr>
  </w:p>
  <w:p w14:paraId="44A58403" w14:textId="77777777" w:rsidR="00BA57FB" w:rsidRDefault="00CF225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2AFDA72" wp14:editId="2F5C012F">
              <wp:simplePos x="0" y="0"/>
              <wp:positionH relativeFrom="column">
                <wp:posOffset>-425168</wp:posOffset>
              </wp:positionH>
              <wp:positionV relativeFrom="paragraph">
                <wp:posOffset>195119</wp:posOffset>
              </wp:positionV>
              <wp:extent cx="6636559" cy="13113"/>
              <wp:effectExtent l="19050" t="19050" r="31115" b="25400"/>
              <wp:wrapNone/>
              <wp:docPr id="6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36559" cy="13113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2F713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9C2D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44F0286" id="Line 6" o:spid="_x0000_s1026" style="position:absolute;flip:y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5pt,15.35pt" to="489.0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" strokecolor="#2f7132" strokeweight="2.5pt">
              <v:shadow color="#c9c2d1"/>
            </v:line>
          </w:pict>
        </mc:Fallback>
      </mc:AlternateContent>
    </w:r>
  </w:p>
  <w:p w14:paraId="1CC64162" w14:textId="77777777" w:rsidR="00BA57FB" w:rsidRDefault="00BA57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6510F1"/>
    <w:multiLevelType w:val="hybridMultilevel"/>
    <w:tmpl w:val="79787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88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9E"/>
    <w:rsid w:val="002C1A9E"/>
    <w:rsid w:val="003524B8"/>
    <w:rsid w:val="00466125"/>
    <w:rsid w:val="0051219D"/>
    <w:rsid w:val="00685FF4"/>
    <w:rsid w:val="00922E5E"/>
    <w:rsid w:val="00A43BEF"/>
    <w:rsid w:val="00BA57FB"/>
    <w:rsid w:val="00CA5A2B"/>
    <w:rsid w:val="00CF2259"/>
    <w:rsid w:val="00D93D97"/>
    <w:rsid w:val="00E53C30"/>
    <w:rsid w:val="00F8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EC3452"/>
  <w15:chartTrackingRefBased/>
  <w15:docId w15:val="{54984E46-DD97-49F1-9DD3-6EADF3CE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A9E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00B050"/>
      <w:kern w:val="0"/>
      <w:sz w:val="32"/>
      <w:szCs w:val="32"/>
      <w:lang w:eastAsia="en-US"/>
      <w14:ligatures w14:val="none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00B050"/>
      <w:kern w:val="0"/>
      <w:sz w:val="26"/>
      <w:szCs w:val="26"/>
      <w:lang w:eastAsia="en-US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semiHidden/>
    <w:unhideWhenUsed/>
    <w:pPr>
      <w:spacing w:after="160" w:line="259" w:lineRule="auto"/>
    </w:pPr>
    <w:rPr>
      <w:rFonts w:ascii="Times New Roman" w:eastAsiaTheme="minorHAnsi" w:hAnsi="Times New Roman"/>
      <w:color w:val="auto"/>
      <w:kern w:val="0"/>
      <w:sz w:val="24"/>
      <w:szCs w:val="24"/>
      <w:lang w:eastAsia="en-US"/>
      <w14:ligatures w14:val="none"/>
      <w14:cntxtAlts w14:val="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color w:val="auto"/>
      <w:kern w:val="0"/>
      <w:sz w:val="18"/>
      <w:szCs w:val="18"/>
      <w:lang w:eastAsia="en-US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0B05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0B050"/>
      <w:sz w:val="26"/>
      <w:szCs w:val="26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xmsoplaintext">
    <w:name w:val="x_msoplaintext"/>
    <w:basedOn w:val="Normal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12" Type="http://schemas.openxmlformats.org/officeDocument/2006/relationships/image" Target="media/image15.png"/><Relationship Id="rId2" Type="http://schemas.openxmlformats.org/officeDocument/2006/relationships/image" Target="media/image5.jpeg"/><Relationship Id="rId16" Type="http://schemas.openxmlformats.org/officeDocument/2006/relationships/image" Target="media/image19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5" Type="http://schemas.openxmlformats.org/officeDocument/2006/relationships/image" Target="media/image18.jpe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Whole%20School%20Information\Communication\New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8F638CA772F74D831DFB8DAB7A3AF0" ma:contentTypeVersion="18" ma:contentTypeDescription="Create a new document." ma:contentTypeScope="" ma:versionID="a59d2bf2dd0aca6ba17a819434896ab9">
  <xsd:schema xmlns:xsd="http://www.w3.org/2001/XMLSchema" xmlns:xs="http://www.w3.org/2001/XMLSchema" xmlns:p="http://schemas.microsoft.com/office/2006/metadata/properties" xmlns:ns2="a1c5b043-d036-40e9-9e90-4121874e1fff" xmlns:ns3="3d5a562a-4c6c-47d4-b02d-509850c7dc18" targetNamespace="http://schemas.microsoft.com/office/2006/metadata/properties" ma:root="true" ma:fieldsID="b12588193e17e26391bd751ad473d3c4" ns2:_="" ns3:_="">
    <xsd:import namespace="a1c5b043-d036-40e9-9e90-4121874e1fff"/>
    <xsd:import namespace="3d5a562a-4c6c-47d4-b02d-509850c7dc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5b043-d036-40e9-9e90-4121874e1f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52cc23e-196c-441d-b970-f4cfc1f2b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a562a-4c6c-47d4-b02d-509850c7dc1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25f1f0-f50d-4dc1-9b0d-27e2f90e46df}" ma:internalName="TaxCatchAll" ma:showField="CatchAllData" ma:web="3d5a562a-4c6c-47d4-b02d-509850c7dc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c5b043-d036-40e9-9e90-4121874e1fff">
      <Terms xmlns="http://schemas.microsoft.com/office/infopath/2007/PartnerControls"/>
    </lcf76f155ced4ddcb4097134ff3c332f>
    <TaxCatchAll xmlns="3d5a562a-4c6c-47d4-b02d-509850c7dc18" xsi:nil="true"/>
  </documentManagement>
</p:properties>
</file>

<file path=customXml/itemProps1.xml><?xml version="1.0" encoding="utf-8"?>
<ds:datastoreItem xmlns:ds="http://schemas.openxmlformats.org/officeDocument/2006/customXml" ds:itemID="{77DBF889-700C-487C-9D02-3B58CDE93F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AE76A4-4489-49B1-9121-E7622EE79D7F}"/>
</file>

<file path=customXml/itemProps3.xml><?xml version="1.0" encoding="utf-8"?>
<ds:datastoreItem xmlns:ds="http://schemas.openxmlformats.org/officeDocument/2006/customXml" ds:itemID="{92B8B342-5665-49BA-A762-6CF3907865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4680B1-C839-49E9-BCBC-6D383E64B387}">
  <ds:schemaRefs>
    <ds:schemaRef ds:uri="http://schemas.microsoft.com/office/2006/metadata/properties"/>
    <ds:schemaRef ds:uri="http://schemas.microsoft.com/office/infopath/2007/PartnerControls"/>
    <ds:schemaRef ds:uri="1cab6684-322b-41c4-867f-8902e778c319"/>
    <ds:schemaRef ds:uri="8a1d49ab-1a49-4855-9dad-a93daaded1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letterhead template</Template>
  <TotalTime>1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Upper Wharfedale School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Wade</dc:creator>
  <cp:keywords/>
  <dc:description/>
  <cp:lastModifiedBy>Mrs L Lawn</cp:lastModifiedBy>
  <cp:revision>3</cp:revision>
  <cp:lastPrinted>2019-05-02T13:58:00Z</cp:lastPrinted>
  <dcterms:created xsi:type="dcterms:W3CDTF">2023-04-17T10:10:00Z</dcterms:created>
  <dcterms:modified xsi:type="dcterms:W3CDTF">2024-01-22T14:07:00Z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-1031868260</vt:i4>
  </property>
  <property fmtid="{D5CDD505-2E9C-101B-9397-08002B2CF9AE}" pid="3" name="ContentTypeId">
    <vt:lpwstr>0x010100FE5C1A3E826DDF4F89284FF930E6349B</vt:lpwstr>
  </property>
</Properties>
</file>